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CEE" w:rsidRDefault="00243CEE" w:rsidP="00E01756">
      <w:pPr>
        <w:jc w:val="center"/>
        <w:rPr>
          <w:rFonts w:ascii="Times New Roman" w:hAnsi="Times New Roman"/>
          <w:b/>
          <w:sz w:val="28"/>
          <w:szCs w:val="28"/>
        </w:rPr>
      </w:pPr>
      <w:r w:rsidRPr="00E01756">
        <w:rPr>
          <w:rFonts w:ascii="Times New Roman" w:hAnsi="Times New Roman"/>
          <w:b/>
          <w:sz w:val="28"/>
          <w:szCs w:val="28"/>
        </w:rPr>
        <w:t xml:space="preserve">VERBALE DI </w:t>
      </w:r>
      <w:r>
        <w:rPr>
          <w:rFonts w:ascii="Times New Roman" w:hAnsi="Times New Roman"/>
          <w:b/>
          <w:sz w:val="28"/>
          <w:szCs w:val="28"/>
        </w:rPr>
        <w:t>CONSEGNA/</w:t>
      </w:r>
      <w:r w:rsidRPr="00E01756">
        <w:rPr>
          <w:rFonts w:ascii="Times New Roman" w:hAnsi="Times New Roman"/>
          <w:b/>
          <w:sz w:val="28"/>
          <w:szCs w:val="28"/>
        </w:rPr>
        <w:t xml:space="preserve">AFFIDAMENTO </w:t>
      </w:r>
    </w:p>
    <w:p w:rsidR="00243CEE" w:rsidRDefault="00243CEE" w:rsidP="00E01756">
      <w:pPr>
        <w:jc w:val="center"/>
        <w:rPr>
          <w:rFonts w:ascii="Times New Roman" w:hAnsi="Times New Roman"/>
          <w:b/>
          <w:sz w:val="28"/>
          <w:szCs w:val="28"/>
        </w:rPr>
      </w:pPr>
      <w:r w:rsidRPr="00E01756">
        <w:rPr>
          <w:rFonts w:ascii="Times New Roman" w:hAnsi="Times New Roman"/>
          <w:b/>
          <w:sz w:val="28"/>
          <w:szCs w:val="28"/>
        </w:rPr>
        <w:t xml:space="preserve"> MATERIALE </w:t>
      </w:r>
      <w:r>
        <w:rPr>
          <w:rFonts w:ascii="Times New Roman" w:hAnsi="Times New Roman"/>
          <w:b/>
          <w:sz w:val="28"/>
          <w:szCs w:val="28"/>
        </w:rPr>
        <w:t>INFORMATICO</w:t>
      </w:r>
    </w:p>
    <w:p w:rsidR="00243CEE" w:rsidRPr="00E01756" w:rsidRDefault="00243CEE" w:rsidP="00EF25A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43CEE" w:rsidRPr="00E01756" w:rsidRDefault="00243CEE" w:rsidP="00E017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giorno ________ </w:t>
      </w:r>
      <w:r w:rsidRPr="00E01756">
        <w:rPr>
          <w:rFonts w:ascii="Times New Roman" w:hAnsi="Times New Roman"/>
          <w:sz w:val="24"/>
          <w:szCs w:val="24"/>
        </w:rPr>
        <w:t xml:space="preserve">del mese di </w:t>
      </w:r>
      <w:r>
        <w:rPr>
          <w:rFonts w:ascii="Times New Roman" w:hAnsi="Times New Roman"/>
          <w:sz w:val="24"/>
          <w:szCs w:val="24"/>
        </w:rPr>
        <w:t xml:space="preserve">_________dell’anno _________ presso l’IC di Tito, </w:t>
      </w:r>
      <w:r w:rsidRPr="00E01756">
        <w:rPr>
          <w:rFonts w:ascii="Times New Roman" w:hAnsi="Times New Roman"/>
          <w:sz w:val="24"/>
          <w:szCs w:val="24"/>
        </w:rPr>
        <w:t xml:space="preserve"> si procede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756">
        <w:rPr>
          <w:rFonts w:ascii="Times New Roman" w:hAnsi="Times New Roman"/>
          <w:sz w:val="24"/>
          <w:szCs w:val="24"/>
        </w:rPr>
        <w:t>alla co</w:t>
      </w:r>
      <w:r>
        <w:rPr>
          <w:rFonts w:ascii="Times New Roman" w:hAnsi="Times New Roman"/>
          <w:sz w:val="24"/>
          <w:szCs w:val="24"/>
        </w:rPr>
        <w:t>nsegna del materiale informatico ai fini didattici</w:t>
      </w:r>
    </w:p>
    <w:p w:rsidR="00243CEE" w:rsidRDefault="00243CEE" w:rsidP="00E017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01756"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>/la Docente</w:t>
      </w:r>
    </w:p>
    <w:p w:rsidR="00243CEE" w:rsidRDefault="00243CEE" w:rsidP="00E017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</w:t>
      </w:r>
      <w:r w:rsidRPr="00E01756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____________Cognome</w:t>
      </w:r>
      <w:r w:rsidRPr="00E01756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</w:t>
      </w:r>
      <w:r w:rsidRPr="00E01756">
        <w:rPr>
          <w:rFonts w:ascii="Times New Roman" w:hAnsi="Times New Roman"/>
          <w:sz w:val="24"/>
          <w:szCs w:val="24"/>
        </w:rPr>
        <w:t>classe____________</w:t>
      </w:r>
    </w:p>
    <w:p w:rsidR="00243CEE" w:rsidRDefault="00243CEE" w:rsidP="00E017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Plesso____________________________ Contatto telefonico_________________</w:t>
      </w:r>
    </w:p>
    <w:p w:rsidR="00243CEE" w:rsidRPr="00E01756" w:rsidRDefault="00243CEE" w:rsidP="00E017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01756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 xml:space="preserve">/La </w:t>
      </w:r>
      <w:r w:rsidRPr="00E01756">
        <w:rPr>
          <w:rFonts w:ascii="Times New Roman" w:hAnsi="Times New Roman"/>
          <w:sz w:val="24"/>
          <w:szCs w:val="24"/>
        </w:rPr>
        <w:t xml:space="preserve"> quale dichiara: </w:t>
      </w:r>
    </w:p>
    <w:p w:rsidR="00243CEE" w:rsidRPr="00E01756" w:rsidRDefault="00243CEE" w:rsidP="00E017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01756">
        <w:rPr>
          <w:rFonts w:ascii="Times New Roman" w:hAnsi="Times New Roman"/>
          <w:sz w:val="24"/>
          <w:szCs w:val="24"/>
        </w:rPr>
        <w:t>- di accettare la  custodia del seguente materiale:</w:t>
      </w:r>
    </w:p>
    <w:p w:rsidR="00243CEE" w:rsidRPr="00C06611" w:rsidRDefault="00243CEE" w:rsidP="00C0661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43CEE" w:rsidRPr="00EA5EE8" w:rsidRDefault="00243CEE" w:rsidP="00C0661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5EE8">
        <w:rPr>
          <w:rFonts w:ascii="Times New Roman" w:hAnsi="Times New Roman"/>
          <w:sz w:val="24"/>
          <w:szCs w:val="24"/>
        </w:rPr>
        <w:t xml:space="preserve"> - di rispondere direttamente della conservazione del materiale affidatogli e di essere consapevole della responsabilità per l’eventuale mancanza e/o cattiva conservazione del materiale; </w:t>
      </w:r>
    </w:p>
    <w:p w:rsidR="00243CEE" w:rsidRDefault="00243CEE" w:rsidP="00C0661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A5EE8">
        <w:rPr>
          <w:rFonts w:ascii="Times New Roman" w:hAnsi="Times New Roman"/>
          <w:sz w:val="24"/>
          <w:szCs w:val="24"/>
        </w:rPr>
        <w:t>- di essere consapevole che, in caso di cessazione dell’incarico ovvero per qualsiasi altra motivazione, dovrà procedere alla ricon</w:t>
      </w:r>
      <w:r>
        <w:rPr>
          <w:rFonts w:ascii="Times New Roman" w:hAnsi="Times New Roman"/>
          <w:sz w:val="24"/>
          <w:szCs w:val="24"/>
        </w:rPr>
        <w:t xml:space="preserve">segna del materiale in oggetto </w:t>
      </w:r>
      <w:r w:rsidRPr="00EA5EE8"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z w:val="24"/>
          <w:szCs w:val="24"/>
        </w:rPr>
        <w:t>Responsabile del Laboratorio d’Informatica e Animatore Digitale Ins.te Sebastana Prete</w:t>
      </w:r>
      <w:r w:rsidRPr="00EA5EE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43CEE" w:rsidRDefault="00243CEE" w:rsidP="00E01756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</w:p>
    <w:p w:rsidR="00243CEE" w:rsidRDefault="00243CEE" w:rsidP="00F23092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E01756">
        <w:rPr>
          <w:rFonts w:ascii="Times New Roman" w:hAnsi="Times New Roman"/>
          <w:b/>
          <w:sz w:val="24"/>
          <w:szCs w:val="24"/>
        </w:rPr>
        <w:t>Per avvenut</w:t>
      </w:r>
      <w:r>
        <w:rPr>
          <w:rFonts w:ascii="Times New Roman" w:hAnsi="Times New Roman"/>
          <w:b/>
          <w:sz w:val="24"/>
          <w:szCs w:val="24"/>
        </w:rPr>
        <w:t>a accettazione dell’affidatario</w:t>
      </w:r>
    </w:p>
    <w:p w:rsidR="00243CEE" w:rsidRDefault="00243CEE" w:rsidP="00F23092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</w:t>
      </w:r>
    </w:p>
    <w:p w:rsidR="00243CEE" w:rsidRDefault="00243CEE" w:rsidP="005E0BA6">
      <w:pPr>
        <w:rPr>
          <w:rFonts w:ascii="Times New Roman" w:hAnsi="Times New Roman"/>
          <w:sz w:val="24"/>
          <w:szCs w:val="24"/>
        </w:rPr>
      </w:pPr>
    </w:p>
    <w:p w:rsidR="00243CEE" w:rsidRDefault="00243CEE" w:rsidP="005E0BA6">
      <w:pPr>
        <w:rPr>
          <w:rFonts w:ascii="Times New Roman" w:hAnsi="Times New Roman"/>
          <w:sz w:val="24"/>
          <w:szCs w:val="24"/>
        </w:rPr>
      </w:pPr>
    </w:p>
    <w:p w:rsidR="00243CEE" w:rsidRDefault="00243CEE" w:rsidP="005E0BA6">
      <w:pPr>
        <w:rPr>
          <w:rFonts w:ascii="Times New Roman" w:hAnsi="Times New Roman"/>
          <w:sz w:val="24"/>
          <w:szCs w:val="24"/>
        </w:rPr>
      </w:pPr>
    </w:p>
    <w:p w:rsidR="00243CEE" w:rsidRPr="005E0BA6" w:rsidRDefault="00243CEE" w:rsidP="005E0BA6">
      <w:pPr>
        <w:rPr>
          <w:rFonts w:ascii="Times New Roman" w:hAnsi="Times New Roman"/>
          <w:sz w:val="24"/>
          <w:szCs w:val="24"/>
        </w:rPr>
      </w:pPr>
    </w:p>
    <w:p w:rsidR="00243CEE" w:rsidRDefault="00243C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Riconsegnato il____________________</w:t>
      </w:r>
    </w:p>
    <w:p w:rsidR="00243CEE" w:rsidRPr="005E0BA6" w:rsidRDefault="00243C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Firma___________________________</w:t>
      </w:r>
    </w:p>
    <w:sectPr w:rsidR="00243CEE" w:rsidRPr="005E0BA6" w:rsidSect="001263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1756"/>
    <w:rsid w:val="001263DB"/>
    <w:rsid w:val="00144B08"/>
    <w:rsid w:val="00243CEE"/>
    <w:rsid w:val="00283BFD"/>
    <w:rsid w:val="004C4030"/>
    <w:rsid w:val="005044C4"/>
    <w:rsid w:val="00535AF1"/>
    <w:rsid w:val="005A6839"/>
    <w:rsid w:val="005E0BA6"/>
    <w:rsid w:val="005E4BDA"/>
    <w:rsid w:val="00657E49"/>
    <w:rsid w:val="0078259E"/>
    <w:rsid w:val="00B601E5"/>
    <w:rsid w:val="00B96CC3"/>
    <w:rsid w:val="00C06611"/>
    <w:rsid w:val="00DF25E1"/>
    <w:rsid w:val="00E01756"/>
    <w:rsid w:val="00E51647"/>
    <w:rsid w:val="00EA5EE8"/>
    <w:rsid w:val="00EE70A1"/>
    <w:rsid w:val="00EF25A1"/>
    <w:rsid w:val="00F23092"/>
    <w:rsid w:val="00FB1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3D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168</Words>
  <Characters>960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CONSEGNA/AFFIDAMENTO </dc:title>
  <dc:subject/>
  <dc:creator>NB11</dc:creator>
  <cp:keywords/>
  <dc:description/>
  <cp:lastModifiedBy>asuspro</cp:lastModifiedBy>
  <cp:revision>5</cp:revision>
  <dcterms:created xsi:type="dcterms:W3CDTF">2024-09-18T15:02:00Z</dcterms:created>
  <dcterms:modified xsi:type="dcterms:W3CDTF">2025-09-13T08:53:00Z</dcterms:modified>
</cp:coreProperties>
</file>